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62FEC66A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27F10A6C" w14:textId="0F5F0A24" w:rsidR="001B2ABD" w:rsidRDefault="00F101A6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C235D4" wp14:editId="5D97F19C">
                      <wp:extent cx="304800" cy="304800"/>
                      <wp:effectExtent l="0" t="0" r="0" b="0"/>
                      <wp:docPr id="1057023331" name="AutoShap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6626E8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7365FA" wp14:editId="451C07E1">
                      <wp:extent cx="304800" cy="304800"/>
                      <wp:effectExtent l="0" t="0" r="0" b="0"/>
                      <wp:docPr id="322573223" name="AutoShap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EE31276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B205D">
              <w:rPr>
                <w:noProof/>
              </w:rPr>
              <w:drawing>
                <wp:inline distT="0" distB="0" distL="0" distR="0" wp14:anchorId="4C14C378" wp14:editId="16E56F9C">
                  <wp:extent cx="2139950" cy="2139950"/>
                  <wp:effectExtent l="0" t="0" r="0" b="0"/>
                  <wp:docPr id="10896729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672919" name="Picture 108967291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65298BD4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05E61F82" w14:textId="41BD458E" w:rsidR="001B2ABD" w:rsidRPr="00F319F2" w:rsidRDefault="006A2A68" w:rsidP="001B2ABD">
            <w:pPr>
              <w:pStyle w:val="Title"/>
              <w:rPr>
                <w:sz w:val="76"/>
              </w:rPr>
            </w:pPr>
            <w:r w:rsidRPr="00F319F2">
              <w:rPr>
                <w:sz w:val="76"/>
              </w:rPr>
              <w:t>James Hannah</w:t>
            </w:r>
          </w:p>
          <w:p w14:paraId="68536962" w14:textId="47AC8952" w:rsidR="001B2ABD" w:rsidRDefault="005C45DD" w:rsidP="001B2ABD">
            <w:pPr>
              <w:pStyle w:val="Subtitle"/>
            </w:pPr>
            <w:r w:rsidRPr="001F5A0E">
              <w:rPr>
                <w:spacing w:val="0"/>
                <w:w w:val="63"/>
              </w:rPr>
              <w:t>Test Systems Architec</w:t>
            </w:r>
            <w:r w:rsidRPr="001F5A0E">
              <w:rPr>
                <w:spacing w:val="32"/>
                <w:w w:val="63"/>
              </w:rPr>
              <w:t>t</w:t>
            </w:r>
          </w:p>
        </w:tc>
      </w:tr>
      <w:tr w:rsidR="001B2ABD" w14:paraId="35FBA073" w14:textId="77777777" w:rsidTr="001B2ABD">
        <w:tc>
          <w:tcPr>
            <w:tcW w:w="3600" w:type="dxa"/>
          </w:tcPr>
          <w:p w14:paraId="49D2C670" w14:textId="124E55B3" w:rsidR="00F3247D" w:rsidRPr="00F3247D" w:rsidRDefault="004B321F" w:rsidP="00576FE8">
            <w:pPr>
              <w:pStyle w:val="Heading3"/>
            </w:pPr>
            <w:r>
              <w:t>Objective</w:t>
            </w:r>
            <w:r w:rsidR="00187BCD">
              <w:t>s</w:t>
            </w:r>
          </w:p>
          <w:p w14:paraId="28D96FDD" w14:textId="77777777" w:rsidR="001F5A0E" w:rsidRDefault="001F5A0E" w:rsidP="001F5A0E">
            <w:pPr>
              <w:pStyle w:val="ListParagraph"/>
              <w:numPr>
                <w:ilvl w:val="0"/>
                <w:numId w:val="1"/>
              </w:numPr>
            </w:pPr>
            <w:r>
              <w:t>Solve customer problems</w:t>
            </w:r>
          </w:p>
          <w:p w14:paraId="359F1BBE" w14:textId="234B48C1" w:rsidR="001F5A0E" w:rsidRDefault="001F5A0E" w:rsidP="001F5A0E">
            <w:pPr>
              <w:pStyle w:val="ListParagraph"/>
              <w:numPr>
                <w:ilvl w:val="0"/>
                <w:numId w:val="1"/>
              </w:numPr>
            </w:pPr>
            <w:r>
              <w:t>Drive innovati</w:t>
            </w:r>
            <w:r w:rsidR="00171167">
              <w:t>ve</w:t>
            </w:r>
            <w:r>
              <w:t xml:space="preserve"> test</w:t>
            </w:r>
            <w:r w:rsidR="00171167">
              <w:t xml:space="preserve"> solutions</w:t>
            </w:r>
          </w:p>
          <w:p w14:paraId="4F7E6DFF" w14:textId="0E3570D8" w:rsidR="001F5A0E" w:rsidRDefault="001F5A0E" w:rsidP="001F5A0E">
            <w:pPr>
              <w:pStyle w:val="ListParagraph"/>
              <w:numPr>
                <w:ilvl w:val="0"/>
                <w:numId w:val="1"/>
              </w:numPr>
            </w:pPr>
            <w:r>
              <w:t>Lead</w:t>
            </w:r>
            <w:r w:rsidR="00171167">
              <w:t xml:space="preserve"> teams</w:t>
            </w:r>
            <w:r>
              <w:t xml:space="preserve"> and collaborate</w:t>
            </w:r>
          </w:p>
          <w:p w14:paraId="6CFCE4C4" w14:textId="4521EDBE" w:rsidR="00187BCD" w:rsidRDefault="00171CAC" w:rsidP="00187BCD">
            <w:pPr>
              <w:pStyle w:val="ListParagraph"/>
              <w:numPr>
                <w:ilvl w:val="0"/>
                <w:numId w:val="1"/>
              </w:numPr>
            </w:pPr>
            <w:r>
              <w:t xml:space="preserve">Teach </w:t>
            </w:r>
            <w:r w:rsidR="001F5A0E">
              <w:t xml:space="preserve">and mentor </w:t>
            </w:r>
            <w:r>
              <w:t>others</w:t>
            </w:r>
          </w:p>
          <w:p w14:paraId="526ABCAD" w14:textId="77777777" w:rsidR="007610DF" w:rsidRDefault="007610DF" w:rsidP="007610DF">
            <w:pPr>
              <w:pStyle w:val="Heading3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2"/>
              </w:rPr>
            </w:pPr>
            <w:r>
              <w:t>Education</w:t>
            </w:r>
          </w:p>
          <w:p w14:paraId="63D52411" w14:textId="17E6E842" w:rsidR="007610DF" w:rsidRDefault="00591E6B" w:rsidP="007610DF">
            <w:r>
              <w:rPr>
                <w:b/>
              </w:rPr>
              <w:t xml:space="preserve">BS, Professional Management, Specialty in Business, </w:t>
            </w:r>
            <w:r>
              <w:t>Nova Southeastern University</w:t>
            </w:r>
          </w:p>
          <w:p w14:paraId="1A4C6D6F" w14:textId="77777777" w:rsidR="00591E6B" w:rsidRDefault="00591E6B" w:rsidP="007610DF"/>
          <w:p w14:paraId="7D76D232" w14:textId="1707AEF2" w:rsidR="007610DF" w:rsidRDefault="003431C2" w:rsidP="007610DF">
            <w:r w:rsidRPr="003431C2">
              <w:rPr>
                <w:b/>
              </w:rPr>
              <w:t xml:space="preserve">BS, Industrial Technology, </w:t>
            </w:r>
            <w:r w:rsidRPr="003431C2">
              <w:t>Southern Illinois University</w:t>
            </w:r>
          </w:p>
          <w:p w14:paraId="5417AD98" w14:textId="77777777" w:rsidR="00595450" w:rsidRDefault="00595450" w:rsidP="007610DF"/>
          <w:p w14:paraId="69E492CE" w14:textId="06CEE97C" w:rsidR="003431C2" w:rsidRDefault="00005CDD" w:rsidP="007610DF">
            <w:r w:rsidRPr="00005CDD">
              <w:rPr>
                <w:b/>
              </w:rPr>
              <w:t xml:space="preserve">AS, Electronic Engineering Technology, </w:t>
            </w:r>
            <w:r w:rsidRPr="00005CDD">
              <w:t>AR College of Technology</w:t>
            </w:r>
          </w:p>
          <w:p w14:paraId="783869EF" w14:textId="77777777" w:rsidR="003431C2" w:rsidRDefault="003431C2" w:rsidP="007610DF"/>
          <w:sdt>
            <w:sdtPr>
              <w:id w:val="-1954003311"/>
              <w:placeholder>
                <w:docPart w:val="080F167DE733499BB954B0A3B81088E9"/>
              </w:placeholder>
              <w:temporary/>
              <w:showingPlcHdr/>
              <w15:appearance w15:val="hidden"/>
            </w:sdtPr>
            <w:sdtContent>
              <w:p w14:paraId="4B15F294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1B05A9E1DA0848E198ADC17BD3DBC5FB"/>
              </w:placeholder>
              <w:temporary/>
              <w:showingPlcHdr/>
              <w15:appearance w15:val="hidden"/>
            </w:sdtPr>
            <w:sdtContent>
              <w:p w14:paraId="2407ECF6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1208095B" w14:textId="1D6386D9" w:rsidR="004D3011" w:rsidRDefault="00BD1D87" w:rsidP="004D3011">
            <w:r>
              <w:t>(972)948</w:t>
            </w:r>
            <w:r w:rsidR="00F6030D">
              <w:t>-7619</w:t>
            </w:r>
          </w:p>
          <w:p w14:paraId="778F731A" w14:textId="77777777" w:rsidR="00534236" w:rsidRPr="004D3011" w:rsidRDefault="00534236" w:rsidP="004D3011"/>
          <w:sdt>
            <w:sdtPr>
              <w:id w:val="-240260293"/>
              <w:placeholder>
                <w:docPart w:val="C167739A33F84DCAAA10BB94B16832AD"/>
              </w:placeholder>
              <w:temporary/>
              <w:showingPlcHdr/>
              <w15:appearance w15:val="hidden"/>
            </w:sdtPr>
            <w:sdtContent>
              <w:p w14:paraId="5F6806CE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746EA3D0" w14:textId="6BF24A3B" w:rsidR="003B2FE7" w:rsidRDefault="00000000" w:rsidP="003B2FE7">
            <w:hyperlink r:id="rId8" w:history="1">
              <w:r w:rsidR="00285FD3" w:rsidRPr="00A20B03">
                <w:rPr>
                  <w:rStyle w:val="Hyperlink"/>
                </w:rPr>
                <w:t>jamesh@rftms.com</w:t>
              </w:r>
            </w:hyperlink>
          </w:p>
          <w:p w14:paraId="3C87AF24" w14:textId="77777777" w:rsidR="00627B67" w:rsidRDefault="00627B67" w:rsidP="003B2FE7"/>
          <w:p w14:paraId="597B702B" w14:textId="32AE172B" w:rsidR="007B3C94" w:rsidRDefault="00B3517E" w:rsidP="003B2FE7">
            <w:r>
              <w:t>Linked</w:t>
            </w:r>
            <w:r w:rsidR="00273442">
              <w:t>I</w:t>
            </w:r>
            <w:r>
              <w:t>n Profile</w:t>
            </w:r>
          </w:p>
          <w:p w14:paraId="1184F34E" w14:textId="5837E5C5" w:rsidR="00B3517E" w:rsidRDefault="00000000" w:rsidP="003B2FE7">
            <w:hyperlink r:id="rId9" w:history="1">
              <w:r w:rsidR="005B59C3" w:rsidRPr="00A20B03">
                <w:rPr>
                  <w:rStyle w:val="Hyperlink"/>
                </w:rPr>
                <w:t>www.linkedin.com/in/jahannah</w:t>
              </w:r>
            </w:hyperlink>
          </w:p>
          <w:p w14:paraId="17F9BF8B" w14:textId="77777777" w:rsidR="005B59C3" w:rsidRDefault="005B59C3" w:rsidP="003B2FE7"/>
          <w:sdt>
            <w:sdtPr>
              <w:id w:val="-1444214663"/>
              <w:placeholder>
                <w:docPart w:val="13C34C53C11B427DBAD29348E988E1D0"/>
              </w:placeholder>
              <w:temporary/>
              <w:showingPlcHdr/>
              <w15:appearance w15:val="hidden"/>
            </w:sdtPr>
            <w:sdtContent>
              <w:p w14:paraId="2847D771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70D3F607" w14:textId="6A9E03B8" w:rsidR="004D3011" w:rsidRDefault="003B2FE7" w:rsidP="004D3011">
            <w:r>
              <w:t>Motor</w:t>
            </w:r>
            <w:r w:rsidR="008A282F">
              <w:t>cycles</w:t>
            </w:r>
          </w:p>
          <w:p w14:paraId="0E925E16" w14:textId="390F5A51" w:rsidR="004D3011" w:rsidRDefault="008A282F" w:rsidP="004D3011">
            <w:r>
              <w:t>NASCAR</w:t>
            </w:r>
          </w:p>
          <w:p w14:paraId="2BA506FA" w14:textId="77777777" w:rsidR="00645EBE" w:rsidRDefault="00645EBE" w:rsidP="00645EBE">
            <w:r>
              <w:t>Ham Radio</w:t>
            </w:r>
          </w:p>
          <w:p w14:paraId="46E71F35" w14:textId="77777777" w:rsidR="00645EBE" w:rsidRDefault="00645EBE" w:rsidP="004D3011"/>
          <w:p w14:paraId="20302911" w14:textId="482DC900" w:rsidR="004D3011" w:rsidRPr="004D3011" w:rsidRDefault="004D3011" w:rsidP="004D3011"/>
        </w:tc>
        <w:tc>
          <w:tcPr>
            <w:tcW w:w="720" w:type="dxa"/>
          </w:tcPr>
          <w:p w14:paraId="72A4380E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21076AD9" w14:textId="44C1CD0C" w:rsidR="001B2ABD" w:rsidRDefault="003E335D" w:rsidP="00036450">
            <w:pPr>
              <w:pStyle w:val="Heading2"/>
            </w:pPr>
            <w:r>
              <w:t>Professional Skills</w:t>
            </w:r>
          </w:p>
          <w:p w14:paraId="349AC0C1" w14:textId="091E08EF" w:rsidR="00036450" w:rsidRPr="00036450" w:rsidRDefault="00F1201A" w:rsidP="00B359E4">
            <w:pPr>
              <w:pStyle w:val="Heading4"/>
            </w:pPr>
            <w:r>
              <w:t xml:space="preserve">RF </w:t>
            </w:r>
            <w:r w:rsidR="00065081">
              <w:t>Experience</w:t>
            </w:r>
          </w:p>
          <w:p w14:paraId="7675BA7F" w14:textId="5841F56B" w:rsidR="004D3011" w:rsidRDefault="00ED5097" w:rsidP="00036450">
            <w:r>
              <w:t>Designing, building, and deploying custom RF ATE since 1990</w:t>
            </w:r>
          </w:p>
          <w:p w14:paraId="27683EF9" w14:textId="7966D615" w:rsidR="00ED5097" w:rsidRDefault="00ED5097" w:rsidP="00036450">
            <w:r>
              <w:t xml:space="preserve">Communications from </w:t>
            </w:r>
            <w:r w:rsidR="00CA7330">
              <w:t>3GPP</w:t>
            </w:r>
            <w:r w:rsidR="00B20854">
              <w:t xml:space="preserve"> (SoC/wafer)</w:t>
            </w:r>
            <w:r w:rsidR="00CA7330">
              <w:t>, satellite</w:t>
            </w:r>
            <w:r>
              <w:t>,</w:t>
            </w:r>
            <w:r w:rsidR="00CA7330">
              <w:t xml:space="preserve"> </w:t>
            </w:r>
            <w:r w:rsidR="00494AFE">
              <w:t xml:space="preserve">RADAR, </w:t>
            </w:r>
            <w:r>
              <w:t>and more</w:t>
            </w:r>
          </w:p>
          <w:p w14:paraId="0440E254" w14:textId="77777777" w:rsidR="005D5296" w:rsidRDefault="005D5296" w:rsidP="00036450"/>
          <w:p w14:paraId="6BF6B53A" w14:textId="17E19D51" w:rsidR="005D5296" w:rsidRPr="00036450" w:rsidRDefault="002B1D3F" w:rsidP="005D5296">
            <w:pPr>
              <w:pStyle w:val="Heading4"/>
            </w:pPr>
            <w:r>
              <w:t>Industries Served</w:t>
            </w:r>
          </w:p>
          <w:p w14:paraId="39033CDB" w14:textId="67EB61B5" w:rsidR="00ED5097" w:rsidRDefault="00771B18" w:rsidP="005D5296">
            <w:r>
              <w:t>Semiconductor</w:t>
            </w:r>
            <w:r w:rsidR="00ED5097">
              <w:t xml:space="preserve"> – Teradyne UltraFLEX Family, Advantest V93K, NI STS</w:t>
            </w:r>
          </w:p>
          <w:p w14:paraId="72935D11" w14:textId="55BF543C" w:rsidR="005D5296" w:rsidRDefault="00771B18" w:rsidP="005D5296">
            <w:r>
              <w:t>Aerospace and Defense</w:t>
            </w:r>
            <w:r w:rsidR="00ED5097">
              <w:t xml:space="preserve"> – Custom solutions per your requirements</w:t>
            </w:r>
          </w:p>
          <w:p w14:paraId="1A663DB4" w14:textId="77777777" w:rsidR="005D5296" w:rsidRDefault="005D5296" w:rsidP="005D5296"/>
          <w:p w14:paraId="04F63102" w14:textId="5ED3A5BF" w:rsidR="00065081" w:rsidRPr="00036450" w:rsidRDefault="002B1D3F" w:rsidP="00065081">
            <w:pPr>
              <w:pStyle w:val="Heading4"/>
            </w:pPr>
            <w:r>
              <w:t>Automation</w:t>
            </w:r>
            <w:r w:rsidR="00ED5097">
              <w:t xml:space="preserve"> and Calibration</w:t>
            </w:r>
          </w:p>
          <w:p w14:paraId="73C2C675" w14:textId="3D12CDD9" w:rsidR="00065081" w:rsidRDefault="00ED5097" w:rsidP="00065081">
            <w:r>
              <w:t xml:space="preserve">Computer control of systems, instruments, devices, and </w:t>
            </w:r>
            <w:r w:rsidR="007F1F2B">
              <w:t>UUTs</w:t>
            </w:r>
          </w:p>
          <w:p w14:paraId="72E3102D" w14:textId="23250C29" w:rsidR="00ED5097" w:rsidRDefault="00ED5097" w:rsidP="00065081">
            <w:r>
              <w:t>Calibration solutions for precise, accurate, and repeatable results</w:t>
            </w:r>
          </w:p>
          <w:p w14:paraId="12446134" w14:textId="77777777" w:rsidR="00065081" w:rsidRDefault="00065081" w:rsidP="00065081"/>
          <w:p w14:paraId="67048C13" w14:textId="342383EE" w:rsidR="00036450" w:rsidRPr="00B359E4" w:rsidRDefault="004E3228" w:rsidP="00B359E4">
            <w:pPr>
              <w:pStyle w:val="Heading4"/>
            </w:pPr>
            <w:r>
              <w:t>Software</w:t>
            </w:r>
          </w:p>
          <w:p w14:paraId="7ADFCB06" w14:textId="6069884B" w:rsidR="00036450" w:rsidRDefault="00CA7330" w:rsidP="00036450">
            <w:r>
              <w:t>Well versed in multiple programming languages, including C#, JAVA, LabVIEW</w:t>
            </w:r>
            <w:r w:rsidR="009E6CEB">
              <w:t xml:space="preserve"> (CLA)</w:t>
            </w:r>
            <w:r>
              <w:t>, TestStand</w:t>
            </w:r>
            <w:r w:rsidR="009E6CEB">
              <w:t xml:space="preserve"> (CTA)</w:t>
            </w:r>
            <w:r>
              <w:t>, SQL, Markdown, XML, JSON</w:t>
            </w:r>
            <w:r w:rsidR="00DB693C">
              <w:t>, VB</w:t>
            </w:r>
            <w:r w:rsidR="0011485F">
              <w:t>.NET</w:t>
            </w:r>
          </w:p>
          <w:sdt>
            <w:sdtPr>
              <w:id w:val="1001553383"/>
              <w:placeholder>
                <w:docPart w:val="189A64DE790E4F4B919F78F93AE99373"/>
              </w:placeholder>
              <w:temporary/>
              <w:showingPlcHdr/>
              <w15:appearance w15:val="hidden"/>
            </w:sdtPr>
            <w:sdtContent>
              <w:p w14:paraId="767C8EAD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237A7976" w14:textId="0DBE6090" w:rsidR="00036450" w:rsidRDefault="00773049" w:rsidP="00B359E4">
            <w:pPr>
              <w:pStyle w:val="Heading4"/>
              <w:rPr>
                <w:bCs/>
              </w:rPr>
            </w:pPr>
            <w:r>
              <w:t>Semiconductor</w:t>
            </w:r>
            <w:r w:rsidR="0032088B">
              <w:t xml:space="preserve"> </w:t>
            </w:r>
            <w:r w:rsidR="00065CB9" w:rsidRPr="00CE6992">
              <w:rPr>
                <w:i/>
                <w:iCs/>
              </w:rPr>
              <w:t>Application Enginee</w:t>
            </w:r>
            <w:r>
              <w:rPr>
                <w:i/>
                <w:iCs/>
              </w:rPr>
              <w:t>r, Terad</w:t>
            </w:r>
            <w:r w:rsidR="007D29CB">
              <w:rPr>
                <w:i/>
                <w:iCs/>
              </w:rPr>
              <w:t>y</w:t>
            </w:r>
            <w:r>
              <w:rPr>
                <w:i/>
                <w:iCs/>
              </w:rPr>
              <w:t>ne/Advantest, 5 years</w:t>
            </w:r>
          </w:p>
          <w:p w14:paraId="0846F8F3" w14:textId="15FE962E" w:rsidR="00036450" w:rsidRDefault="00BE7DE7" w:rsidP="00036450">
            <w:r w:rsidRPr="00BE7DE7">
              <w:t>Deliver technical expertise for digital, mixed-signal, analog, and RFIC device testing solution implementation.</w:t>
            </w:r>
            <w:r w:rsidR="00036450" w:rsidRPr="00036450">
              <w:t xml:space="preserve"> </w:t>
            </w:r>
          </w:p>
          <w:p w14:paraId="25C942CB" w14:textId="77777777" w:rsidR="004D3011" w:rsidRDefault="004D3011" w:rsidP="00036450"/>
          <w:p w14:paraId="58352903" w14:textId="594415B6" w:rsidR="000540E3" w:rsidRDefault="000540E3" w:rsidP="000540E3">
            <w:pPr>
              <w:pStyle w:val="Heading4"/>
              <w:rPr>
                <w:bCs/>
              </w:rPr>
            </w:pPr>
            <w:r>
              <w:t xml:space="preserve">Semiconductor </w:t>
            </w:r>
            <w:r>
              <w:rPr>
                <w:i/>
                <w:iCs/>
              </w:rPr>
              <w:t>Test</w:t>
            </w:r>
            <w:r w:rsidRPr="00CE6992">
              <w:rPr>
                <w:i/>
                <w:iCs/>
              </w:rPr>
              <w:t xml:space="preserve"> Enginee</w:t>
            </w:r>
            <w:r>
              <w:rPr>
                <w:i/>
                <w:iCs/>
              </w:rPr>
              <w:t>r, TI/IBM</w:t>
            </w:r>
            <w:r w:rsidR="00283359">
              <w:rPr>
                <w:i/>
                <w:iCs/>
              </w:rPr>
              <w:t>/NXP/</w:t>
            </w:r>
            <w:r w:rsidR="00E03F7E">
              <w:rPr>
                <w:i/>
                <w:iCs/>
              </w:rPr>
              <w:t>Start Ups</w:t>
            </w:r>
            <w:r>
              <w:rPr>
                <w:i/>
                <w:iCs/>
              </w:rPr>
              <w:t xml:space="preserve">, </w:t>
            </w:r>
            <w:r w:rsidR="00283359">
              <w:rPr>
                <w:i/>
                <w:iCs/>
              </w:rPr>
              <w:t>10</w:t>
            </w:r>
            <w:r>
              <w:rPr>
                <w:i/>
                <w:iCs/>
              </w:rPr>
              <w:t xml:space="preserve"> years</w:t>
            </w:r>
          </w:p>
          <w:p w14:paraId="0A732BA3" w14:textId="77777777" w:rsidR="000540E3" w:rsidRDefault="000540E3" w:rsidP="000540E3">
            <w:r w:rsidRPr="00BE7DE7">
              <w:t>Deliver technical expertise for digital, mixed-signal, analog, and RFIC device testing solution implementation.</w:t>
            </w:r>
            <w:r w:rsidRPr="00036450">
              <w:t xml:space="preserve"> </w:t>
            </w:r>
          </w:p>
          <w:p w14:paraId="7F5DD3FE" w14:textId="77777777" w:rsidR="000540E3" w:rsidRDefault="000540E3" w:rsidP="000540E3"/>
          <w:p w14:paraId="5BCBEE66" w14:textId="694E04B5" w:rsidR="004D3011" w:rsidRPr="004D3011" w:rsidRDefault="003E6593" w:rsidP="00B359E4">
            <w:pPr>
              <w:pStyle w:val="Heading4"/>
              <w:rPr>
                <w:bCs/>
              </w:rPr>
            </w:pPr>
            <w:r>
              <w:t xml:space="preserve">Consultant, </w:t>
            </w:r>
            <w:r w:rsidR="002D51B3" w:rsidRPr="003E6593">
              <w:rPr>
                <w:i/>
                <w:iCs/>
              </w:rPr>
              <w:t>RF Test and Measurement Solutions</w:t>
            </w:r>
            <w:r w:rsidR="006B6803">
              <w:rPr>
                <w:i/>
                <w:iCs/>
              </w:rPr>
              <w:t xml:space="preserve"> (RFTMS)</w:t>
            </w:r>
            <w:r w:rsidR="00651AF3">
              <w:rPr>
                <w:i/>
                <w:iCs/>
              </w:rPr>
              <w:t xml:space="preserve">, </w:t>
            </w:r>
            <w:r w:rsidR="008169AE">
              <w:rPr>
                <w:i/>
                <w:iCs/>
              </w:rPr>
              <w:t>5 year</w:t>
            </w:r>
            <w:r w:rsidR="00632B90">
              <w:rPr>
                <w:i/>
                <w:iCs/>
              </w:rPr>
              <w:t>s</w:t>
            </w:r>
          </w:p>
          <w:p w14:paraId="592FADDB" w14:textId="77C3FCDD" w:rsidR="004D3011" w:rsidRPr="00D95168" w:rsidRDefault="00C74F17" w:rsidP="004D3011">
            <w:pPr>
              <w:rPr>
                <w:szCs w:val="18"/>
              </w:rPr>
            </w:pPr>
            <w:r w:rsidRPr="00D95168">
              <w:rPr>
                <w:szCs w:val="18"/>
              </w:rPr>
              <w:t>Develop and implement Turn-Key Test Systems from product specifications and business requirements.</w:t>
            </w:r>
            <w:r w:rsidR="00036450" w:rsidRPr="00D95168">
              <w:rPr>
                <w:szCs w:val="18"/>
              </w:rPr>
              <w:t xml:space="preserve"> </w:t>
            </w:r>
            <w:r w:rsidR="00651AF3" w:rsidRPr="00D95168">
              <w:rPr>
                <w:szCs w:val="18"/>
              </w:rPr>
              <w:t xml:space="preserve"> Provide </w:t>
            </w:r>
            <w:r w:rsidR="00A667E8">
              <w:rPr>
                <w:szCs w:val="18"/>
              </w:rPr>
              <w:t xml:space="preserve">RF </w:t>
            </w:r>
            <w:r w:rsidR="00651AF3" w:rsidRPr="00D95168">
              <w:rPr>
                <w:szCs w:val="18"/>
              </w:rPr>
              <w:t>training.</w:t>
            </w:r>
          </w:p>
          <w:p w14:paraId="04946878" w14:textId="25BAFDDE" w:rsidR="0032131E" w:rsidRDefault="00494E8E" w:rsidP="004D3011">
            <w:r>
              <w:t>Chief Archite</w:t>
            </w:r>
            <w:r w:rsidR="00305661">
              <w:t>c</w:t>
            </w:r>
            <w:r>
              <w:t>t/</w:t>
            </w:r>
            <w:r w:rsidR="0032131E">
              <w:t>Co-designer of NI Semiconductor Test System (STS)</w:t>
            </w:r>
            <w:r w:rsidR="00040E2D">
              <w:t>.</w:t>
            </w:r>
          </w:p>
          <w:p w14:paraId="21CAE877" w14:textId="77777777" w:rsidR="008169AE" w:rsidRPr="004D3011" w:rsidRDefault="008169AE" w:rsidP="004D3011"/>
          <w:p w14:paraId="558631BC" w14:textId="1B28E5F6" w:rsidR="00C74F17" w:rsidRPr="004D3011" w:rsidRDefault="008169AE" w:rsidP="00C74F17">
            <w:pPr>
              <w:pStyle w:val="Heading4"/>
              <w:rPr>
                <w:bCs/>
              </w:rPr>
            </w:pPr>
            <w:r>
              <w:t xml:space="preserve">Manufacturing </w:t>
            </w:r>
            <w:r w:rsidR="00E02744">
              <w:t xml:space="preserve">RF </w:t>
            </w:r>
            <w:r>
              <w:t>Test Engineer</w:t>
            </w:r>
            <w:r w:rsidR="00632B90">
              <w:t>,</w:t>
            </w:r>
            <w:r w:rsidR="00C74F17" w:rsidRPr="004D3011">
              <w:t xml:space="preserve"> </w:t>
            </w:r>
            <w:r w:rsidR="00632B90">
              <w:rPr>
                <w:i/>
                <w:iCs/>
              </w:rPr>
              <w:t>AT&amp;T/Contract Manufacturer, 1</w:t>
            </w:r>
            <w:r w:rsidR="004B722B">
              <w:rPr>
                <w:i/>
                <w:iCs/>
              </w:rPr>
              <w:t>5</w:t>
            </w:r>
            <w:r w:rsidR="00632B90">
              <w:rPr>
                <w:i/>
                <w:iCs/>
              </w:rPr>
              <w:t xml:space="preserve"> years</w:t>
            </w:r>
          </w:p>
          <w:p w14:paraId="60AF0910" w14:textId="6D0E8127" w:rsidR="00C91161" w:rsidRPr="00C91161" w:rsidRDefault="000F29CF" w:rsidP="00C74F17">
            <w:r w:rsidRPr="000F29CF">
              <w:t>Develop and implement production ATE solutions</w:t>
            </w:r>
            <w:r w:rsidR="00C91161" w:rsidRPr="00C91161">
              <w:t>.</w:t>
            </w:r>
            <w:r w:rsidR="00D468E4">
              <w:t xml:space="preserve"> </w:t>
            </w:r>
          </w:p>
        </w:tc>
      </w:tr>
    </w:tbl>
    <w:p w14:paraId="11473C5D" w14:textId="77777777" w:rsidR="00D61D83" w:rsidRDefault="00D61D83" w:rsidP="000C45FF">
      <w:pPr>
        <w:tabs>
          <w:tab w:val="left" w:pos="990"/>
        </w:tabs>
      </w:pPr>
    </w:p>
    <w:sectPr w:rsidR="00D61D83" w:rsidSect="000C45FF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5279B" w14:textId="77777777" w:rsidR="002A2B1B" w:rsidRDefault="002A2B1B" w:rsidP="000C45FF">
      <w:r>
        <w:separator/>
      </w:r>
    </w:p>
  </w:endnote>
  <w:endnote w:type="continuationSeparator" w:id="0">
    <w:p w14:paraId="6BA10C6D" w14:textId="77777777" w:rsidR="002A2B1B" w:rsidRDefault="002A2B1B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66C9D" w14:textId="77777777" w:rsidR="002A2B1B" w:rsidRDefault="002A2B1B" w:rsidP="000C45FF">
      <w:r>
        <w:separator/>
      </w:r>
    </w:p>
  </w:footnote>
  <w:footnote w:type="continuationSeparator" w:id="0">
    <w:p w14:paraId="1C6C3ED0" w14:textId="77777777" w:rsidR="002A2B1B" w:rsidRDefault="002A2B1B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9FAF3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209E58" wp14:editId="7767632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E6F6F"/>
    <w:multiLevelType w:val="hybridMultilevel"/>
    <w:tmpl w:val="8782F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883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EE0"/>
    <w:rsid w:val="00005CDD"/>
    <w:rsid w:val="00034D28"/>
    <w:rsid w:val="00036450"/>
    <w:rsid w:val="00040E2D"/>
    <w:rsid w:val="000540E3"/>
    <w:rsid w:val="00055DB6"/>
    <w:rsid w:val="00065081"/>
    <w:rsid w:val="00065CB9"/>
    <w:rsid w:val="00094499"/>
    <w:rsid w:val="000C45FF"/>
    <w:rsid w:val="000D1C4E"/>
    <w:rsid w:val="000E3FD1"/>
    <w:rsid w:val="000E412E"/>
    <w:rsid w:val="000E44B2"/>
    <w:rsid w:val="000F29CF"/>
    <w:rsid w:val="00112054"/>
    <w:rsid w:val="0011485F"/>
    <w:rsid w:val="00123ADB"/>
    <w:rsid w:val="001317D8"/>
    <w:rsid w:val="001525E1"/>
    <w:rsid w:val="00171167"/>
    <w:rsid w:val="00171CAC"/>
    <w:rsid w:val="00180329"/>
    <w:rsid w:val="00187BCD"/>
    <w:rsid w:val="0019001F"/>
    <w:rsid w:val="001A5E7E"/>
    <w:rsid w:val="001A74A5"/>
    <w:rsid w:val="001B205D"/>
    <w:rsid w:val="001B2ABD"/>
    <w:rsid w:val="001B577E"/>
    <w:rsid w:val="001C3EBB"/>
    <w:rsid w:val="001D2500"/>
    <w:rsid w:val="001E0391"/>
    <w:rsid w:val="001E1759"/>
    <w:rsid w:val="001F1ECC"/>
    <w:rsid w:val="001F5A0E"/>
    <w:rsid w:val="00201B86"/>
    <w:rsid w:val="002400EB"/>
    <w:rsid w:val="00256CF7"/>
    <w:rsid w:val="00273442"/>
    <w:rsid w:val="00281FD5"/>
    <w:rsid w:val="00283359"/>
    <w:rsid w:val="002837D6"/>
    <w:rsid w:val="00285FD3"/>
    <w:rsid w:val="00287922"/>
    <w:rsid w:val="002940C9"/>
    <w:rsid w:val="002A0D12"/>
    <w:rsid w:val="002A2B1B"/>
    <w:rsid w:val="002B1D3F"/>
    <w:rsid w:val="002D0021"/>
    <w:rsid w:val="002D51B3"/>
    <w:rsid w:val="0030481B"/>
    <w:rsid w:val="00305661"/>
    <w:rsid w:val="00305EBD"/>
    <w:rsid w:val="003156FC"/>
    <w:rsid w:val="0032088B"/>
    <w:rsid w:val="0032131E"/>
    <w:rsid w:val="003222EC"/>
    <w:rsid w:val="003254B5"/>
    <w:rsid w:val="0033709E"/>
    <w:rsid w:val="003431C2"/>
    <w:rsid w:val="0037121F"/>
    <w:rsid w:val="003910D8"/>
    <w:rsid w:val="00396C48"/>
    <w:rsid w:val="003A6B7D"/>
    <w:rsid w:val="003B06CA"/>
    <w:rsid w:val="003B2FE7"/>
    <w:rsid w:val="003D7040"/>
    <w:rsid w:val="003E335D"/>
    <w:rsid w:val="003E6593"/>
    <w:rsid w:val="004071FC"/>
    <w:rsid w:val="00445947"/>
    <w:rsid w:val="004460EA"/>
    <w:rsid w:val="004813B3"/>
    <w:rsid w:val="00494AFE"/>
    <w:rsid w:val="00494E8E"/>
    <w:rsid w:val="00496591"/>
    <w:rsid w:val="004B321F"/>
    <w:rsid w:val="004B722B"/>
    <w:rsid w:val="004C63E4"/>
    <w:rsid w:val="004C7117"/>
    <w:rsid w:val="004D3011"/>
    <w:rsid w:val="004E2544"/>
    <w:rsid w:val="004E3228"/>
    <w:rsid w:val="004F7C53"/>
    <w:rsid w:val="00504FE9"/>
    <w:rsid w:val="005262AC"/>
    <w:rsid w:val="00534236"/>
    <w:rsid w:val="00551599"/>
    <w:rsid w:val="00576FE8"/>
    <w:rsid w:val="00591E6B"/>
    <w:rsid w:val="00595450"/>
    <w:rsid w:val="005A19E7"/>
    <w:rsid w:val="005B59C3"/>
    <w:rsid w:val="005C0239"/>
    <w:rsid w:val="005C45DD"/>
    <w:rsid w:val="005D5296"/>
    <w:rsid w:val="005E39D5"/>
    <w:rsid w:val="00600670"/>
    <w:rsid w:val="00605F9A"/>
    <w:rsid w:val="0062123A"/>
    <w:rsid w:val="00627B67"/>
    <w:rsid w:val="00632B90"/>
    <w:rsid w:val="00645EBE"/>
    <w:rsid w:val="00646E75"/>
    <w:rsid w:val="006511EF"/>
    <w:rsid w:val="00651AF3"/>
    <w:rsid w:val="006771D0"/>
    <w:rsid w:val="00683368"/>
    <w:rsid w:val="006A2A68"/>
    <w:rsid w:val="006B6803"/>
    <w:rsid w:val="00715FCB"/>
    <w:rsid w:val="00743101"/>
    <w:rsid w:val="00743EB6"/>
    <w:rsid w:val="00753609"/>
    <w:rsid w:val="007610DF"/>
    <w:rsid w:val="00764C9F"/>
    <w:rsid w:val="00771B18"/>
    <w:rsid w:val="00773049"/>
    <w:rsid w:val="007766F2"/>
    <w:rsid w:val="007775E1"/>
    <w:rsid w:val="007867A0"/>
    <w:rsid w:val="007927F5"/>
    <w:rsid w:val="007A145C"/>
    <w:rsid w:val="007B0A18"/>
    <w:rsid w:val="007B3C94"/>
    <w:rsid w:val="007C0B4C"/>
    <w:rsid w:val="007D29CB"/>
    <w:rsid w:val="007F1F2B"/>
    <w:rsid w:val="00802CA0"/>
    <w:rsid w:val="008168C3"/>
    <w:rsid w:val="008169AE"/>
    <w:rsid w:val="00831B5E"/>
    <w:rsid w:val="00897051"/>
    <w:rsid w:val="008A282F"/>
    <w:rsid w:val="008D4977"/>
    <w:rsid w:val="008F0DB1"/>
    <w:rsid w:val="008F5043"/>
    <w:rsid w:val="0090691F"/>
    <w:rsid w:val="009260CD"/>
    <w:rsid w:val="00940A66"/>
    <w:rsid w:val="00952C25"/>
    <w:rsid w:val="00985526"/>
    <w:rsid w:val="009D374D"/>
    <w:rsid w:val="009D3E74"/>
    <w:rsid w:val="009E6CEB"/>
    <w:rsid w:val="00A02EC3"/>
    <w:rsid w:val="00A11225"/>
    <w:rsid w:val="00A2118D"/>
    <w:rsid w:val="00A667E8"/>
    <w:rsid w:val="00A8387D"/>
    <w:rsid w:val="00A95122"/>
    <w:rsid w:val="00AA3D7C"/>
    <w:rsid w:val="00AD0A50"/>
    <w:rsid w:val="00AD76E2"/>
    <w:rsid w:val="00B20152"/>
    <w:rsid w:val="00B20854"/>
    <w:rsid w:val="00B3517E"/>
    <w:rsid w:val="00B359E4"/>
    <w:rsid w:val="00B57D98"/>
    <w:rsid w:val="00B70850"/>
    <w:rsid w:val="00B90127"/>
    <w:rsid w:val="00BA7589"/>
    <w:rsid w:val="00BB03DC"/>
    <w:rsid w:val="00BD170B"/>
    <w:rsid w:val="00BD1D87"/>
    <w:rsid w:val="00BD4781"/>
    <w:rsid w:val="00BE7DE7"/>
    <w:rsid w:val="00C066B6"/>
    <w:rsid w:val="00C21205"/>
    <w:rsid w:val="00C37BA1"/>
    <w:rsid w:val="00C4674C"/>
    <w:rsid w:val="00C506CF"/>
    <w:rsid w:val="00C55C6E"/>
    <w:rsid w:val="00C72BED"/>
    <w:rsid w:val="00C74F17"/>
    <w:rsid w:val="00C76700"/>
    <w:rsid w:val="00C83F6B"/>
    <w:rsid w:val="00C91161"/>
    <w:rsid w:val="00C9578B"/>
    <w:rsid w:val="00CA6F20"/>
    <w:rsid w:val="00CA7330"/>
    <w:rsid w:val="00CB0055"/>
    <w:rsid w:val="00CE0F42"/>
    <w:rsid w:val="00CE2CD2"/>
    <w:rsid w:val="00CE6992"/>
    <w:rsid w:val="00CF511A"/>
    <w:rsid w:val="00D2522B"/>
    <w:rsid w:val="00D422DE"/>
    <w:rsid w:val="00D468E4"/>
    <w:rsid w:val="00D5459D"/>
    <w:rsid w:val="00D61D83"/>
    <w:rsid w:val="00D624D9"/>
    <w:rsid w:val="00D95168"/>
    <w:rsid w:val="00DA1F4D"/>
    <w:rsid w:val="00DB693C"/>
    <w:rsid w:val="00DD172A"/>
    <w:rsid w:val="00DF749C"/>
    <w:rsid w:val="00E02744"/>
    <w:rsid w:val="00E03F7E"/>
    <w:rsid w:val="00E072B7"/>
    <w:rsid w:val="00E25A26"/>
    <w:rsid w:val="00E4381A"/>
    <w:rsid w:val="00E55D74"/>
    <w:rsid w:val="00E565ED"/>
    <w:rsid w:val="00E875ED"/>
    <w:rsid w:val="00E8795A"/>
    <w:rsid w:val="00ED5097"/>
    <w:rsid w:val="00ED57D2"/>
    <w:rsid w:val="00F101A6"/>
    <w:rsid w:val="00F1201A"/>
    <w:rsid w:val="00F25EE0"/>
    <w:rsid w:val="00F319F2"/>
    <w:rsid w:val="00F3247D"/>
    <w:rsid w:val="00F60274"/>
    <w:rsid w:val="00F6030D"/>
    <w:rsid w:val="00F77FB9"/>
    <w:rsid w:val="00F91F2A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C41F5"/>
  <w14:defaultImageDpi w14:val="32767"/>
  <w15:chartTrackingRefBased/>
  <w15:docId w15:val="{65284059-CF4F-4E3D-96D2-EAEE592B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187B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1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mesh@rftm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inkedin.com/in/jahanna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el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0F167DE733499BB954B0A3B8108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88A4A-7DC7-4207-9816-0C71FEE42ADA}"/>
      </w:docPartPr>
      <w:docPartBody>
        <w:p w:rsidR="00BE0C77" w:rsidRDefault="00000000">
          <w:pPr>
            <w:pStyle w:val="080F167DE733499BB954B0A3B81088E9"/>
          </w:pPr>
          <w:r w:rsidRPr="00CB0055">
            <w:t>Contact</w:t>
          </w:r>
        </w:p>
      </w:docPartBody>
    </w:docPart>
    <w:docPart>
      <w:docPartPr>
        <w:name w:val="1B05A9E1DA0848E198ADC17BD3DBC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8BEE3-0FE9-44D1-B9BD-2EEB1110FEBE}"/>
      </w:docPartPr>
      <w:docPartBody>
        <w:p w:rsidR="00BE0C77" w:rsidRDefault="00000000">
          <w:pPr>
            <w:pStyle w:val="1B05A9E1DA0848E198ADC17BD3DBC5FB"/>
          </w:pPr>
          <w:r w:rsidRPr="004D3011">
            <w:t>PHONE:</w:t>
          </w:r>
        </w:p>
      </w:docPartBody>
    </w:docPart>
    <w:docPart>
      <w:docPartPr>
        <w:name w:val="C167739A33F84DCAAA10BB94B1683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4A9EB-08DB-48E4-A770-0520B71E2C63}"/>
      </w:docPartPr>
      <w:docPartBody>
        <w:p w:rsidR="00BE0C77" w:rsidRDefault="00000000">
          <w:pPr>
            <w:pStyle w:val="C167739A33F84DCAAA10BB94B16832AD"/>
          </w:pPr>
          <w:r w:rsidRPr="004D3011">
            <w:t>EMAIL:</w:t>
          </w:r>
        </w:p>
      </w:docPartBody>
    </w:docPart>
    <w:docPart>
      <w:docPartPr>
        <w:name w:val="13C34C53C11B427DBAD29348E988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3A3F4-D3BE-4C4D-8B6B-2EFDDC893F81}"/>
      </w:docPartPr>
      <w:docPartBody>
        <w:p w:rsidR="00BE0C77" w:rsidRDefault="00000000">
          <w:pPr>
            <w:pStyle w:val="13C34C53C11B427DBAD29348E988E1D0"/>
          </w:pPr>
          <w:r w:rsidRPr="00CB0055">
            <w:t>Hobbies</w:t>
          </w:r>
        </w:p>
      </w:docPartBody>
    </w:docPart>
    <w:docPart>
      <w:docPartPr>
        <w:name w:val="189A64DE790E4F4B919F78F93AE99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450B8-540E-4C92-819D-6C53F7F4DC92}"/>
      </w:docPartPr>
      <w:docPartBody>
        <w:p w:rsidR="00BE0C77" w:rsidRDefault="00000000">
          <w:pPr>
            <w:pStyle w:val="189A64DE790E4F4B919F78F93AE99373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3E7"/>
    <w:rsid w:val="00123ADB"/>
    <w:rsid w:val="003E3838"/>
    <w:rsid w:val="00753609"/>
    <w:rsid w:val="00A02EC3"/>
    <w:rsid w:val="00AE0BE0"/>
    <w:rsid w:val="00B46022"/>
    <w:rsid w:val="00BC23E7"/>
    <w:rsid w:val="00BE0C77"/>
    <w:rsid w:val="00DA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0F167DE733499BB954B0A3B81088E9">
    <w:name w:val="080F167DE733499BB954B0A3B81088E9"/>
  </w:style>
  <w:style w:type="paragraph" w:customStyle="1" w:styleId="1B05A9E1DA0848E198ADC17BD3DBC5FB">
    <w:name w:val="1B05A9E1DA0848E198ADC17BD3DBC5FB"/>
  </w:style>
  <w:style w:type="paragraph" w:customStyle="1" w:styleId="C167739A33F84DCAAA10BB94B16832AD">
    <w:name w:val="C167739A33F84DCAAA10BB94B16832AD"/>
  </w:style>
  <w:style w:type="character" w:styleId="Hyperlink">
    <w:name w:val="Hyperlink"/>
    <w:basedOn w:val="DefaultParagraphFont"/>
    <w:uiPriority w:val="99"/>
    <w:unhideWhenUsed/>
    <w:rPr>
      <w:color w:val="BF4E14" w:themeColor="accent2" w:themeShade="BF"/>
      <w:u w:val="single"/>
    </w:rPr>
  </w:style>
  <w:style w:type="paragraph" w:customStyle="1" w:styleId="13C34C53C11B427DBAD29348E988E1D0">
    <w:name w:val="13C34C53C11B427DBAD29348E988E1D0"/>
  </w:style>
  <w:style w:type="paragraph" w:customStyle="1" w:styleId="189A64DE790E4F4B919F78F93AE99373">
    <w:name w:val="189A64DE790E4F4B919F78F93AE99373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resume.dotx</Template>
  <TotalTime>1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Baeseman</dc:creator>
  <cp:keywords/>
  <dc:description/>
  <cp:lastModifiedBy>Terry Baeseman</cp:lastModifiedBy>
  <cp:revision>2</cp:revision>
  <dcterms:created xsi:type="dcterms:W3CDTF">2025-05-28T22:05:00Z</dcterms:created>
  <dcterms:modified xsi:type="dcterms:W3CDTF">2025-05-28T22:05:00Z</dcterms:modified>
</cp:coreProperties>
</file>